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76E6" w:rsidRDefault="00AE76E6" w:rsidP="00AE76E6">
      <w:pPr>
        <w:pStyle w:val="afa"/>
        <w:shd w:val="clear" w:color="auto" w:fill="FFFFFF"/>
        <w:spacing w:before="0" w:beforeAutospacing="0" w:after="0" w:afterAutospacing="0"/>
        <w:jc w:val="center"/>
        <w:rPr>
          <w:color w:val="333333"/>
        </w:rPr>
      </w:pPr>
      <w:r>
        <w:rPr>
          <w:rFonts w:hint="eastAsia"/>
          <w:b/>
          <w:bCs/>
          <w:color w:val="333333"/>
          <w:sz w:val="40"/>
          <w:szCs w:val="40"/>
          <w:bdr w:val="none" w:sz="0" w:space="0" w:color="auto" w:frame="1"/>
        </w:rPr>
        <w:t>婚姻登记档案管理办法</w:t>
      </w:r>
    </w:p>
    <w:p w:rsidR="00AE76E6" w:rsidRDefault="00AE76E6" w:rsidP="00AE76E6">
      <w:pPr>
        <w:pStyle w:val="afa"/>
        <w:shd w:val="clear" w:color="auto" w:fill="FFFFFF"/>
        <w:spacing w:before="0" w:beforeAutospacing="0" w:after="0" w:afterAutospacing="0"/>
        <w:jc w:val="center"/>
        <w:rPr>
          <w:rFonts w:hint="eastAsia"/>
          <w:color w:val="333333"/>
        </w:rPr>
      </w:pPr>
      <w:r>
        <w:rPr>
          <w:rFonts w:ascii="仿宋" w:eastAsia="仿宋" w:hAnsi="仿宋" w:hint="eastAsia"/>
          <w:color w:val="333333"/>
          <w:sz w:val="27"/>
          <w:szCs w:val="27"/>
          <w:bdr w:val="none" w:sz="0" w:space="0" w:color="auto" w:frame="1"/>
        </w:rPr>
        <w:t>(2006年1月23日民政部、国家</w:t>
      </w:r>
      <w:proofErr w:type="gramStart"/>
      <w:r>
        <w:rPr>
          <w:rFonts w:ascii="仿宋" w:eastAsia="仿宋" w:hAnsi="仿宋" w:hint="eastAsia"/>
          <w:color w:val="333333"/>
          <w:sz w:val="27"/>
          <w:szCs w:val="27"/>
          <w:bdr w:val="none" w:sz="0" w:space="0" w:color="auto" w:frame="1"/>
        </w:rPr>
        <w:t>档案局令第32号</w:t>
      </w:r>
      <w:proofErr w:type="gramEnd"/>
      <w:r>
        <w:rPr>
          <w:rFonts w:ascii="仿宋" w:eastAsia="仿宋" w:hAnsi="仿宋" w:hint="eastAsia"/>
          <w:color w:val="333333"/>
          <w:sz w:val="27"/>
          <w:szCs w:val="27"/>
          <w:bdr w:val="none" w:sz="0" w:space="0" w:color="auto" w:frame="1"/>
        </w:rPr>
        <w:t>公布</w:t>
      </w:r>
      <w:r>
        <w:rPr>
          <w:rFonts w:hint="eastAsia"/>
          <w:color w:val="333333"/>
          <w:sz w:val="27"/>
          <w:szCs w:val="27"/>
          <w:bdr w:val="none" w:sz="0" w:space="0" w:color="auto" w:frame="1"/>
        </w:rPr>
        <w:t> </w:t>
      </w:r>
      <w:r>
        <w:rPr>
          <w:rFonts w:ascii="仿宋" w:eastAsia="仿宋" w:hAnsi="仿宋" w:cs="仿宋" w:hint="eastAsia"/>
          <w:color w:val="333333"/>
          <w:sz w:val="27"/>
          <w:szCs w:val="27"/>
          <w:bdr w:val="none" w:sz="0" w:space="0" w:color="auto" w:frame="1"/>
        </w:rPr>
        <w:t xml:space="preserve"> </w:t>
      </w:r>
      <w:r>
        <w:rPr>
          <w:rFonts w:ascii="仿宋" w:eastAsia="仿宋" w:hAnsi="仿宋" w:hint="eastAsia"/>
          <w:color w:val="333333"/>
          <w:sz w:val="27"/>
          <w:szCs w:val="27"/>
          <w:bdr w:val="none" w:sz="0" w:space="0" w:color="auto" w:frame="1"/>
        </w:rPr>
        <w:t>自公布之日起施行)</w:t>
      </w:r>
    </w:p>
    <w:p w:rsidR="00AE76E6" w:rsidRDefault="00AE76E6" w:rsidP="00AE76E6">
      <w:pPr>
        <w:pStyle w:val="afa"/>
        <w:shd w:val="clear" w:color="auto" w:fill="FFFFFF"/>
        <w:spacing w:before="0" w:beforeAutospacing="0" w:after="0" w:afterAutospacing="0"/>
        <w:jc w:val="center"/>
        <w:rPr>
          <w:rFonts w:hint="eastAsia"/>
          <w:color w:val="333333"/>
        </w:rPr>
      </w:pPr>
      <w:r>
        <w:rPr>
          <w:rFonts w:ascii="仿宋" w:eastAsia="仿宋" w:hAnsi="仿宋" w:hint="eastAsia"/>
          <w:color w:val="333333"/>
          <w:sz w:val="27"/>
          <w:szCs w:val="27"/>
          <w:bdr w:val="none" w:sz="0" w:space="0" w:color="auto" w:frame="1"/>
        </w:rPr>
        <w:br/>
      </w:r>
    </w:p>
    <w:p w:rsidR="00AE76E6" w:rsidRDefault="00AE76E6" w:rsidP="00AE76E6">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第一条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为规范婚姻登记档案管理，维护婚姻当事人的合法权益，根据《中华人民共和国档案法》和《婚姻登记条例》，制定本办法。</w:t>
      </w:r>
    </w:p>
    <w:p w:rsidR="00AE76E6" w:rsidRDefault="00AE76E6" w:rsidP="00AE76E6">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婚姻登记档案是婚姻登记机关在办理结婚登记、撤销婚姻、离婚登记、补发婚姻登记证的过程中形成的具有凭证作用的各种记录。</w:t>
      </w:r>
    </w:p>
    <w:p w:rsidR="00AE76E6" w:rsidRDefault="00AE76E6" w:rsidP="00AE76E6">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第三条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婚姻登记主管部门对婚姻登记档案工作实行统一领导，分级管理，并接受同级地方档案行政管理部门的监督和指导。</w:t>
      </w:r>
    </w:p>
    <w:p w:rsidR="00AE76E6" w:rsidRDefault="00AE76E6" w:rsidP="00AE76E6">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第四条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婚姻登记机关应当履行下列档案工作职责：</w:t>
      </w:r>
    </w:p>
    <w:p w:rsidR="00AE76E6" w:rsidRDefault="00AE76E6" w:rsidP="00AE76E6">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（一）及时将办理完毕的婚姻登记材料收集、整理、归档；</w:t>
      </w:r>
    </w:p>
    <w:p w:rsidR="00AE76E6" w:rsidRDefault="00AE76E6" w:rsidP="00AE76E6">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（二）建立健全各项规章制度，确保婚姻登记档案的齐全完整；</w:t>
      </w:r>
    </w:p>
    <w:p w:rsidR="00AE76E6" w:rsidRDefault="00AE76E6" w:rsidP="00AE76E6">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（三）采用科学的管理方法，提高婚姻登记档案的保管水平；</w:t>
      </w:r>
    </w:p>
    <w:p w:rsidR="00AE76E6" w:rsidRDefault="00AE76E6" w:rsidP="00AE76E6">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（四）办理查档服务，出具婚姻登记记录证明，告知婚姻登记档案的存放地；</w:t>
      </w:r>
    </w:p>
    <w:p w:rsidR="00AE76E6" w:rsidRDefault="00AE76E6" w:rsidP="00AE76E6">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（五）办理婚姻登记档案的移交工作。</w:t>
      </w:r>
    </w:p>
    <w:p w:rsidR="00AE76E6" w:rsidRDefault="00AE76E6" w:rsidP="00AE76E6">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第五条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办理结婚登记（含复婚、补办结婚登记，下同）形成的下列材料应当归档：</w:t>
      </w:r>
    </w:p>
    <w:p w:rsidR="00AE76E6" w:rsidRDefault="00AE76E6" w:rsidP="00AE76E6">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（一）《结婚登记审查处理表》；</w:t>
      </w:r>
    </w:p>
    <w:p w:rsidR="00AE76E6" w:rsidRDefault="00AE76E6" w:rsidP="00AE76E6">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（二）《申请结婚登记声明书》或者《申请补办结婚登记声明书》；</w:t>
      </w:r>
    </w:p>
    <w:p w:rsidR="00AE76E6" w:rsidRDefault="00AE76E6" w:rsidP="00AE76E6">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（三）香港特别行政区居民、澳门特别行政区居民、台湾地区居民、出国人员、华侨以及外国人提交的《婚姻登记条例》第五条规定的各种证明材料（含翻译材料）；</w:t>
      </w:r>
    </w:p>
    <w:p w:rsidR="00AE76E6" w:rsidRDefault="00AE76E6" w:rsidP="00AE76E6">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（四）当事人身份证件（从《婚姻登记条例》第五条规定，下同）复印件；</w:t>
      </w:r>
    </w:p>
    <w:p w:rsidR="00AE76E6" w:rsidRDefault="00AE76E6" w:rsidP="00AE76E6">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（五）其他有关材料。</w:t>
      </w:r>
    </w:p>
    <w:p w:rsidR="00AE76E6" w:rsidRDefault="00AE76E6" w:rsidP="00AE76E6">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第六条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办理撤销婚姻形成的下列材料应当归档：</w:t>
      </w:r>
    </w:p>
    <w:p w:rsidR="00AE76E6" w:rsidRDefault="00AE76E6" w:rsidP="00AE76E6">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lastRenderedPageBreak/>
        <w:t>（一）婚姻登记机关关于撤销婚姻的决定；</w:t>
      </w:r>
    </w:p>
    <w:p w:rsidR="00AE76E6" w:rsidRDefault="00AE76E6" w:rsidP="00AE76E6">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（二）《撤销婚姻申请书》；</w:t>
      </w:r>
    </w:p>
    <w:p w:rsidR="00AE76E6" w:rsidRDefault="00AE76E6" w:rsidP="00AE76E6">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（三）当事人的结婚证原件；</w:t>
      </w:r>
    </w:p>
    <w:p w:rsidR="00AE76E6" w:rsidRDefault="00AE76E6" w:rsidP="00AE76E6">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（四）公安机关出具的当事人被拐卖、解救证明，或人民法院</w:t>
      </w:r>
      <w:proofErr w:type="gramStart"/>
      <w:r>
        <w:rPr>
          <w:rFonts w:ascii="仿宋" w:eastAsia="仿宋" w:hAnsi="仿宋" w:hint="eastAsia"/>
          <w:color w:val="333333"/>
          <w:sz w:val="28"/>
          <w:szCs w:val="28"/>
          <w:bdr w:val="none" w:sz="0" w:space="0" w:color="auto" w:frame="1"/>
        </w:rPr>
        <w:t>作出</w:t>
      </w:r>
      <w:proofErr w:type="gramEnd"/>
      <w:r>
        <w:rPr>
          <w:rFonts w:ascii="仿宋" w:eastAsia="仿宋" w:hAnsi="仿宋" w:hint="eastAsia"/>
          <w:color w:val="333333"/>
          <w:sz w:val="28"/>
          <w:szCs w:val="28"/>
          <w:bdr w:val="none" w:sz="0" w:space="0" w:color="auto" w:frame="1"/>
        </w:rPr>
        <w:t>的能够证明当事人被胁迫结婚的判决书；</w:t>
      </w:r>
    </w:p>
    <w:p w:rsidR="00AE76E6" w:rsidRDefault="00AE76E6" w:rsidP="00AE76E6">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（五）当事人身份证件复印件；</w:t>
      </w:r>
    </w:p>
    <w:p w:rsidR="00AE76E6" w:rsidRDefault="00AE76E6" w:rsidP="00AE76E6">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（六）其他有关材料。</w:t>
      </w:r>
    </w:p>
    <w:p w:rsidR="00AE76E6" w:rsidRDefault="00AE76E6" w:rsidP="00AE76E6">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第七条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办理离婚登记形成的下列材料应当归档：</w:t>
      </w:r>
    </w:p>
    <w:p w:rsidR="00AE76E6" w:rsidRDefault="00AE76E6" w:rsidP="00AE76E6">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（一）《离婚登记审查处理表》；</w:t>
      </w:r>
    </w:p>
    <w:p w:rsidR="00AE76E6" w:rsidRDefault="00AE76E6" w:rsidP="00AE76E6">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（二）《申请离婚登记声明书》；</w:t>
      </w:r>
    </w:p>
    <w:p w:rsidR="00AE76E6" w:rsidRDefault="00AE76E6" w:rsidP="00AE76E6">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（三）当事人结婚证复印件；</w:t>
      </w:r>
    </w:p>
    <w:p w:rsidR="00AE76E6" w:rsidRDefault="00AE76E6" w:rsidP="00AE76E6">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（四）当事人离婚协议书；</w:t>
      </w:r>
    </w:p>
    <w:p w:rsidR="00AE76E6" w:rsidRDefault="00AE76E6" w:rsidP="00AE76E6">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（五）当事人身份证件复印件；</w:t>
      </w:r>
    </w:p>
    <w:p w:rsidR="00AE76E6" w:rsidRDefault="00AE76E6" w:rsidP="00AE76E6">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（六）其他有关材料。</w:t>
      </w:r>
    </w:p>
    <w:p w:rsidR="00AE76E6" w:rsidRDefault="00AE76E6" w:rsidP="00AE76E6">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第八条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办理补发婚姻登记证形成的下列材料应当归档：</w:t>
      </w:r>
    </w:p>
    <w:p w:rsidR="00AE76E6" w:rsidRDefault="00AE76E6" w:rsidP="00AE76E6">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（一）《补发婚姻登记证审查处理表》；</w:t>
      </w:r>
    </w:p>
    <w:p w:rsidR="00AE76E6" w:rsidRDefault="00AE76E6" w:rsidP="00AE76E6">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（二）《申请补领婚姻登记证声明书》；</w:t>
      </w:r>
    </w:p>
    <w:p w:rsidR="00AE76E6" w:rsidRDefault="00AE76E6" w:rsidP="00AE76E6">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（三）婚姻登记档案保管部门出具的婚姻登记档案记录证明或其他有关婚姻状况的证明；</w:t>
      </w:r>
    </w:p>
    <w:p w:rsidR="00AE76E6" w:rsidRDefault="00AE76E6" w:rsidP="00AE76E6">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（四）当事人身份证件复印件；</w:t>
      </w:r>
    </w:p>
    <w:p w:rsidR="00AE76E6" w:rsidRDefault="00AE76E6" w:rsidP="00AE76E6">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（五）当事人委托办理时提交的经公证机关公证的当事人身份证件复印件和委托书，受委托人本人的身份证件复印件；</w:t>
      </w:r>
    </w:p>
    <w:p w:rsidR="00AE76E6" w:rsidRDefault="00AE76E6" w:rsidP="00AE76E6">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（六）其他有关材料。</w:t>
      </w:r>
    </w:p>
    <w:p w:rsidR="00AE76E6" w:rsidRDefault="00AE76E6" w:rsidP="00AE76E6">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lastRenderedPageBreak/>
        <w:t>第九条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婚姻登记档案按照年度—婚姻登记性质分类。婚姻登记性质分为结婚登记类、撤销婚姻类、离婚登记类和补发婚姻登记证类四类。</w:t>
      </w:r>
    </w:p>
    <w:p w:rsidR="00AE76E6" w:rsidRDefault="00AE76E6" w:rsidP="00AE76E6">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人民法院宣告婚姻无效或者撤销婚姻的判决书副本归入撤销婚姻类档案。</w:t>
      </w:r>
    </w:p>
    <w:p w:rsidR="00AE76E6" w:rsidRDefault="00AE76E6" w:rsidP="00AE76E6">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婚姻无效或者撤销婚姻的，应当在当事人原婚姻登记档案的《结婚登记审查处理表》的“备注”栏中注明有关情况及相应的撤销婚姻类档案的档号。</w:t>
      </w:r>
    </w:p>
    <w:p w:rsidR="00AE76E6" w:rsidRDefault="00AE76E6" w:rsidP="00AE76E6">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婚姻登记材料的立卷归档应当遵循下列原则与方法：</w:t>
      </w:r>
    </w:p>
    <w:p w:rsidR="00AE76E6" w:rsidRDefault="00AE76E6" w:rsidP="00AE76E6">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（一）婚姻登记材料按照年度归档。</w:t>
      </w:r>
    </w:p>
    <w:p w:rsidR="00AE76E6" w:rsidRDefault="00AE76E6" w:rsidP="00AE76E6">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（二）一对当事人婚姻登记材料组成一卷。</w:t>
      </w:r>
    </w:p>
    <w:p w:rsidR="00AE76E6" w:rsidRDefault="00AE76E6" w:rsidP="00AE76E6">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（三）卷内材料分别按照本办法第五、六、七、八条规定的顺序排列。</w:t>
      </w:r>
    </w:p>
    <w:p w:rsidR="00AE76E6" w:rsidRDefault="00AE76E6" w:rsidP="00AE76E6">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（四）以有利于档案保管和利用的方法固定案卷。</w:t>
      </w:r>
    </w:p>
    <w:p w:rsidR="00AE76E6" w:rsidRDefault="00AE76E6" w:rsidP="00AE76E6">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（五）按本办法第九条的规定对案卷进行分类，并按照办理婚姻登记的时间顺序排列。</w:t>
      </w:r>
    </w:p>
    <w:p w:rsidR="00AE76E6" w:rsidRDefault="00AE76E6" w:rsidP="00AE76E6">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（六）在卷内文件首页上端的空白处加盖归档章（见附件1），并填写有关内容。归档</w:t>
      </w:r>
      <w:proofErr w:type="gramStart"/>
      <w:r>
        <w:rPr>
          <w:rFonts w:ascii="仿宋" w:eastAsia="仿宋" w:hAnsi="仿宋" w:hint="eastAsia"/>
          <w:color w:val="333333"/>
          <w:sz w:val="28"/>
          <w:szCs w:val="28"/>
          <w:bdr w:val="none" w:sz="0" w:space="0" w:color="auto" w:frame="1"/>
        </w:rPr>
        <w:t>章设置</w:t>
      </w:r>
      <w:proofErr w:type="gramEnd"/>
      <w:r>
        <w:rPr>
          <w:rFonts w:ascii="仿宋" w:eastAsia="仿宋" w:hAnsi="仿宋" w:hint="eastAsia"/>
          <w:color w:val="333333"/>
          <w:sz w:val="28"/>
          <w:szCs w:val="28"/>
          <w:bdr w:val="none" w:sz="0" w:space="0" w:color="auto" w:frame="1"/>
        </w:rPr>
        <w:t>全宗号、年度、</w:t>
      </w:r>
      <w:proofErr w:type="gramStart"/>
      <w:r>
        <w:rPr>
          <w:rFonts w:ascii="仿宋" w:eastAsia="仿宋" w:hAnsi="仿宋" w:hint="eastAsia"/>
          <w:color w:val="333333"/>
          <w:sz w:val="28"/>
          <w:szCs w:val="28"/>
          <w:bdr w:val="none" w:sz="0" w:space="0" w:color="auto" w:frame="1"/>
        </w:rPr>
        <w:t>室编卷</w:t>
      </w:r>
      <w:proofErr w:type="gramEnd"/>
      <w:r>
        <w:rPr>
          <w:rFonts w:ascii="仿宋" w:eastAsia="仿宋" w:hAnsi="仿宋" w:hint="eastAsia"/>
          <w:color w:val="333333"/>
          <w:sz w:val="28"/>
          <w:szCs w:val="28"/>
          <w:bdr w:val="none" w:sz="0" w:space="0" w:color="auto" w:frame="1"/>
        </w:rPr>
        <w:t>号、</w:t>
      </w:r>
      <w:proofErr w:type="gramStart"/>
      <w:r>
        <w:rPr>
          <w:rFonts w:ascii="仿宋" w:eastAsia="仿宋" w:hAnsi="仿宋" w:hint="eastAsia"/>
          <w:color w:val="333333"/>
          <w:sz w:val="28"/>
          <w:szCs w:val="28"/>
          <w:bdr w:val="none" w:sz="0" w:space="0" w:color="auto" w:frame="1"/>
        </w:rPr>
        <w:t>馆编卷</w:t>
      </w:r>
      <w:proofErr w:type="gramEnd"/>
      <w:r>
        <w:rPr>
          <w:rFonts w:ascii="仿宋" w:eastAsia="仿宋" w:hAnsi="仿宋" w:hint="eastAsia"/>
          <w:color w:val="333333"/>
          <w:sz w:val="28"/>
          <w:szCs w:val="28"/>
          <w:bdr w:val="none" w:sz="0" w:space="0" w:color="auto" w:frame="1"/>
        </w:rPr>
        <w:t>号和页数等项目。</w:t>
      </w:r>
    </w:p>
    <w:p w:rsidR="00AE76E6" w:rsidRDefault="00AE76E6" w:rsidP="00AE76E6">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全宗号：档案馆给立档单位编制的代号。</w:t>
      </w:r>
    </w:p>
    <w:p w:rsidR="00AE76E6" w:rsidRDefault="00AE76E6" w:rsidP="00AE76E6">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年度：案卷的所属年度。</w:t>
      </w:r>
    </w:p>
    <w:p w:rsidR="00AE76E6" w:rsidRDefault="00AE76E6" w:rsidP="00AE76E6">
      <w:pPr>
        <w:pStyle w:val="afa"/>
        <w:shd w:val="clear" w:color="auto" w:fill="FFFFFF"/>
        <w:spacing w:before="0" w:beforeAutospacing="0" w:after="0" w:afterAutospacing="0"/>
        <w:ind w:firstLine="480"/>
        <w:rPr>
          <w:rFonts w:hint="eastAsia"/>
          <w:color w:val="333333"/>
        </w:rPr>
      </w:pPr>
      <w:proofErr w:type="gramStart"/>
      <w:r>
        <w:rPr>
          <w:rFonts w:ascii="仿宋" w:eastAsia="仿宋" w:hAnsi="仿宋" w:hint="eastAsia"/>
          <w:color w:val="333333"/>
          <w:sz w:val="28"/>
          <w:szCs w:val="28"/>
          <w:bdr w:val="none" w:sz="0" w:space="0" w:color="auto" w:frame="1"/>
        </w:rPr>
        <w:t>室编卷</w:t>
      </w:r>
      <w:proofErr w:type="gramEnd"/>
      <w:r>
        <w:rPr>
          <w:rFonts w:ascii="仿宋" w:eastAsia="仿宋" w:hAnsi="仿宋" w:hint="eastAsia"/>
          <w:color w:val="333333"/>
          <w:sz w:val="28"/>
          <w:szCs w:val="28"/>
          <w:bdr w:val="none" w:sz="0" w:space="0" w:color="auto" w:frame="1"/>
        </w:rPr>
        <w:t>号：案卷排列的顺序号，每年每个类别分别从“1”开始标注。</w:t>
      </w:r>
    </w:p>
    <w:p w:rsidR="00AE76E6" w:rsidRDefault="00AE76E6" w:rsidP="00AE76E6">
      <w:pPr>
        <w:pStyle w:val="afa"/>
        <w:shd w:val="clear" w:color="auto" w:fill="FFFFFF"/>
        <w:spacing w:before="0" w:beforeAutospacing="0" w:after="0" w:afterAutospacing="0"/>
        <w:ind w:firstLine="480"/>
        <w:rPr>
          <w:rFonts w:hint="eastAsia"/>
          <w:color w:val="333333"/>
        </w:rPr>
      </w:pPr>
      <w:proofErr w:type="gramStart"/>
      <w:r>
        <w:rPr>
          <w:rFonts w:ascii="仿宋" w:eastAsia="仿宋" w:hAnsi="仿宋" w:hint="eastAsia"/>
          <w:color w:val="333333"/>
          <w:sz w:val="28"/>
          <w:szCs w:val="28"/>
          <w:bdr w:val="none" w:sz="0" w:space="0" w:color="auto" w:frame="1"/>
        </w:rPr>
        <w:t>馆编卷</w:t>
      </w:r>
      <w:proofErr w:type="gramEnd"/>
      <w:r>
        <w:rPr>
          <w:rFonts w:ascii="仿宋" w:eastAsia="仿宋" w:hAnsi="仿宋" w:hint="eastAsia"/>
          <w:color w:val="333333"/>
          <w:sz w:val="28"/>
          <w:szCs w:val="28"/>
          <w:bdr w:val="none" w:sz="0" w:space="0" w:color="auto" w:frame="1"/>
        </w:rPr>
        <w:t>号：档案移交时按进馆要求编制。</w:t>
      </w:r>
    </w:p>
    <w:p w:rsidR="00AE76E6" w:rsidRDefault="00AE76E6" w:rsidP="00AE76E6">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页数：卷内材料有文字的页面数。</w:t>
      </w:r>
    </w:p>
    <w:p w:rsidR="00AE76E6" w:rsidRDefault="00AE76E6" w:rsidP="00AE76E6">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（七）</w:t>
      </w:r>
      <w:proofErr w:type="gramStart"/>
      <w:r>
        <w:rPr>
          <w:rFonts w:ascii="仿宋" w:eastAsia="仿宋" w:hAnsi="仿宋" w:hint="eastAsia"/>
          <w:color w:val="333333"/>
          <w:sz w:val="28"/>
          <w:szCs w:val="28"/>
          <w:bdr w:val="none" w:sz="0" w:space="0" w:color="auto" w:frame="1"/>
        </w:rPr>
        <w:t>按室编</w:t>
      </w:r>
      <w:proofErr w:type="gramEnd"/>
      <w:r>
        <w:rPr>
          <w:rFonts w:ascii="仿宋" w:eastAsia="仿宋" w:hAnsi="仿宋" w:hint="eastAsia"/>
          <w:color w:val="333333"/>
          <w:sz w:val="28"/>
          <w:szCs w:val="28"/>
          <w:bdr w:val="none" w:sz="0" w:space="0" w:color="auto" w:frame="1"/>
        </w:rPr>
        <w:t>卷号的顺序将婚姻登记档案装入档案盒，并填写档案盒封面、盒脊和备考表的项目。</w:t>
      </w:r>
    </w:p>
    <w:p w:rsidR="00AE76E6" w:rsidRDefault="00AE76E6" w:rsidP="00AE76E6">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档案盒封面应标明全宗名称和婚姻登记处名称（见附件2）。</w:t>
      </w:r>
    </w:p>
    <w:p w:rsidR="00AE76E6" w:rsidRDefault="00AE76E6" w:rsidP="00AE76E6">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lastRenderedPageBreak/>
        <w:t>档案盒盒</w:t>
      </w:r>
      <w:proofErr w:type="gramStart"/>
      <w:r>
        <w:rPr>
          <w:rFonts w:ascii="仿宋" w:eastAsia="仿宋" w:hAnsi="仿宋" w:hint="eastAsia"/>
          <w:color w:val="333333"/>
          <w:sz w:val="28"/>
          <w:szCs w:val="28"/>
          <w:bdr w:val="none" w:sz="0" w:space="0" w:color="auto" w:frame="1"/>
        </w:rPr>
        <w:t>脊</w:t>
      </w:r>
      <w:proofErr w:type="gramEnd"/>
      <w:r>
        <w:rPr>
          <w:rFonts w:ascii="仿宋" w:eastAsia="仿宋" w:hAnsi="仿宋" w:hint="eastAsia"/>
          <w:color w:val="333333"/>
          <w:sz w:val="28"/>
          <w:szCs w:val="28"/>
          <w:bdr w:val="none" w:sz="0" w:space="0" w:color="auto" w:frame="1"/>
        </w:rPr>
        <w:t>设置全宗号、年度、婚姻登记性质、起止卷号和</w:t>
      </w:r>
      <w:proofErr w:type="gramStart"/>
      <w:r>
        <w:rPr>
          <w:rFonts w:ascii="仿宋" w:eastAsia="仿宋" w:hAnsi="仿宋" w:hint="eastAsia"/>
          <w:color w:val="333333"/>
          <w:sz w:val="28"/>
          <w:szCs w:val="28"/>
          <w:bdr w:val="none" w:sz="0" w:space="0" w:color="auto" w:frame="1"/>
        </w:rPr>
        <w:t>盒号</w:t>
      </w:r>
      <w:proofErr w:type="gramEnd"/>
      <w:r>
        <w:rPr>
          <w:rFonts w:ascii="仿宋" w:eastAsia="仿宋" w:hAnsi="仿宋" w:hint="eastAsia"/>
          <w:color w:val="333333"/>
          <w:sz w:val="28"/>
          <w:szCs w:val="28"/>
          <w:bdr w:val="none" w:sz="0" w:space="0" w:color="auto" w:frame="1"/>
        </w:rPr>
        <w:t>等项目（见附件3）。其中，起止卷号填写盒内第一份案卷和最后一份案卷的卷号，中间用“—”号连接；</w:t>
      </w:r>
      <w:proofErr w:type="gramStart"/>
      <w:r>
        <w:rPr>
          <w:rFonts w:ascii="仿宋" w:eastAsia="仿宋" w:hAnsi="仿宋" w:hint="eastAsia"/>
          <w:color w:val="333333"/>
          <w:sz w:val="28"/>
          <w:szCs w:val="28"/>
          <w:bdr w:val="none" w:sz="0" w:space="0" w:color="auto" w:frame="1"/>
        </w:rPr>
        <w:t>盒号即</w:t>
      </w:r>
      <w:proofErr w:type="gramEnd"/>
      <w:r>
        <w:rPr>
          <w:rFonts w:ascii="仿宋" w:eastAsia="仿宋" w:hAnsi="仿宋" w:hint="eastAsia"/>
          <w:color w:val="333333"/>
          <w:sz w:val="28"/>
          <w:szCs w:val="28"/>
          <w:bdr w:val="none" w:sz="0" w:space="0" w:color="auto" w:frame="1"/>
        </w:rPr>
        <w:t>档案盒的排列顺序号，在档案移交时按进馆要求编制。</w:t>
      </w:r>
    </w:p>
    <w:p w:rsidR="00AE76E6" w:rsidRDefault="00AE76E6" w:rsidP="00AE76E6">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备考表置于盒内，</w:t>
      </w:r>
      <w:proofErr w:type="gramStart"/>
      <w:r>
        <w:rPr>
          <w:rFonts w:ascii="仿宋" w:eastAsia="仿宋" w:hAnsi="仿宋" w:hint="eastAsia"/>
          <w:color w:val="333333"/>
          <w:sz w:val="28"/>
          <w:szCs w:val="28"/>
          <w:bdr w:val="none" w:sz="0" w:space="0" w:color="auto" w:frame="1"/>
        </w:rPr>
        <w:t>说明本盒档案</w:t>
      </w:r>
      <w:proofErr w:type="gramEnd"/>
      <w:r>
        <w:rPr>
          <w:rFonts w:ascii="仿宋" w:eastAsia="仿宋" w:hAnsi="仿宋" w:hint="eastAsia"/>
          <w:color w:val="333333"/>
          <w:sz w:val="28"/>
          <w:szCs w:val="28"/>
          <w:bdr w:val="none" w:sz="0" w:space="0" w:color="auto" w:frame="1"/>
        </w:rPr>
        <w:t>的情况，并填写整理人、检查人和日期（见附件4）。</w:t>
      </w:r>
    </w:p>
    <w:p w:rsidR="00AE76E6" w:rsidRDefault="00AE76E6" w:rsidP="00AE76E6">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（八）按类别分别编制婚姻登记档案目录（见附件5）。</w:t>
      </w:r>
    </w:p>
    <w:p w:rsidR="00AE76E6" w:rsidRDefault="00AE76E6" w:rsidP="00AE76E6">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（九）每年的婚姻登记档案目录加封面后装订成册，一式三份，并编制目录号（见附件6）。</w:t>
      </w:r>
    </w:p>
    <w:p w:rsidR="00AE76E6" w:rsidRDefault="00AE76E6" w:rsidP="00AE76E6">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第十一条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婚姻登记材料的归档要求：</w:t>
      </w:r>
    </w:p>
    <w:p w:rsidR="00AE76E6" w:rsidRDefault="00AE76E6" w:rsidP="00AE76E6">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（一）当年的婚姻登记材料应当在次年的</w:t>
      </w:r>
      <w:r>
        <w:rPr>
          <w:rFonts w:hint="eastAsia"/>
          <w:color w:val="333333"/>
          <w:sz w:val="28"/>
          <w:szCs w:val="28"/>
          <w:bdr w:val="none" w:sz="0" w:space="0" w:color="auto" w:frame="1"/>
        </w:rPr>
        <w:t> </w:t>
      </w:r>
      <w:r>
        <w:rPr>
          <w:rFonts w:ascii="仿宋" w:eastAsia="仿宋" w:hAnsi="仿宋" w:cs="仿宋" w:hint="eastAsia"/>
          <w:color w:val="333333"/>
          <w:sz w:val="28"/>
          <w:szCs w:val="28"/>
          <w:bdr w:val="none" w:sz="0" w:space="0" w:color="auto" w:frame="1"/>
        </w:rPr>
        <w:t>3</w:t>
      </w:r>
      <w:r>
        <w:rPr>
          <w:rFonts w:ascii="仿宋" w:eastAsia="仿宋" w:hAnsi="仿宋" w:hint="eastAsia"/>
          <w:color w:val="333333"/>
          <w:sz w:val="28"/>
          <w:szCs w:val="28"/>
          <w:bdr w:val="none" w:sz="0" w:space="0" w:color="auto" w:frame="1"/>
        </w:rPr>
        <w:t>月31日前</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完成立卷归档；</w:t>
      </w:r>
    </w:p>
    <w:p w:rsidR="00AE76E6" w:rsidRDefault="00AE76E6" w:rsidP="00AE76E6">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（二）归档的婚姻登记材料必须齐全完整，案卷规范、整齐，复印件一律使用A4规格的复印纸，复印件和照片应当图像清晰；</w:t>
      </w:r>
    </w:p>
    <w:p w:rsidR="00AE76E6" w:rsidRDefault="00AE76E6" w:rsidP="00AE76E6">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（三）归档章、档案盒封面、盒脊、备考表等项目，使用蓝黑墨水或碳素墨水钢笔填写；婚姻登记档案目录应当打印；备考表和档案目录一律使用A4规格纸张。</w:t>
      </w:r>
    </w:p>
    <w:p w:rsidR="00AE76E6" w:rsidRDefault="00AE76E6" w:rsidP="00AE76E6">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第十二条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使用计算机办理婚姻登记所形成的电子文件，应当与纸质文件一并归档，归档要求参照《电子文件归档与管理规范》（GB/T18894-2002）。</w:t>
      </w:r>
    </w:p>
    <w:p w:rsidR="00AE76E6" w:rsidRDefault="00AE76E6" w:rsidP="00AE76E6">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第十三条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婚姻登记档案的保管期限为100年。对有继续保存价值的可以延长保管期限直至永久。</w:t>
      </w:r>
    </w:p>
    <w:p w:rsidR="00AE76E6" w:rsidRDefault="00AE76E6" w:rsidP="00AE76E6">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第十四条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婚姻登记档案应当按照下列规定进行移交：</w:t>
      </w:r>
    </w:p>
    <w:p w:rsidR="00AE76E6" w:rsidRDefault="00AE76E6" w:rsidP="00AE76E6">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（一）县级（含）以上地方人民政府民政部门形成的婚姻登记档案，应当在本单位档案部门保管一定时期后向同级国家档案馆移交，具体移交时间由双方商定。</w:t>
      </w:r>
    </w:p>
    <w:p w:rsidR="00AE76E6" w:rsidRDefault="00AE76E6" w:rsidP="00AE76E6">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（二）具有办理婚姻登记职能的乡（镇）人民政府形成的婚姻登记档案应当向乡（镇）档案部门移交，具体移交时间从乡（镇）的规定。</w:t>
      </w:r>
    </w:p>
    <w:p w:rsidR="00AE76E6" w:rsidRDefault="00AE76E6" w:rsidP="00AE76E6">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乡（镇）人民政府应当将每年的婚姻登记档案目录副本向上一级人民政府民政部门报送。</w:t>
      </w:r>
    </w:p>
    <w:p w:rsidR="00AE76E6" w:rsidRDefault="00AE76E6" w:rsidP="00AE76E6">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lastRenderedPageBreak/>
        <w:t>（三） 被撤销或者合并的婚姻登记机关的婚姻登记档案应当按照前两款的规定及时移交。</w:t>
      </w:r>
    </w:p>
    <w:p w:rsidR="00AE76E6" w:rsidRDefault="00AE76E6" w:rsidP="00AE76E6">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第十五条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婚姻登记档案的利用应当遵守下列规定：</w:t>
      </w:r>
    </w:p>
    <w:p w:rsidR="00AE76E6" w:rsidRDefault="00AE76E6" w:rsidP="00AE76E6">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（一）婚姻登记档案保管部门应当建立档案利用制度，明确办理程序，维护当事人的合法权益；</w:t>
      </w:r>
    </w:p>
    <w:p w:rsidR="00AE76E6" w:rsidRDefault="00AE76E6" w:rsidP="00AE76E6">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（二）婚姻登记机关可以利用本机关移交的婚姻登记档案；</w:t>
      </w:r>
    </w:p>
    <w:p w:rsidR="00AE76E6" w:rsidRDefault="00AE76E6" w:rsidP="00AE76E6">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（三）婚姻当事人持有合法身份证件，可以查阅本人的婚姻登记档案；婚姻当事人因故不能亲自前往查阅的，可以办理授权委托书，委托他人代为办理，委托书应当经公证机关公证；</w:t>
      </w:r>
    </w:p>
    <w:p w:rsidR="00AE76E6" w:rsidRDefault="00AE76E6" w:rsidP="00AE76E6">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四）人民法院、人民检察院、公安和安全部门为确认当事人的婚姻关系，持单位介绍信可以查阅婚姻登记档案；律师及其他诉讼代理人在诉讼过程中，持受理案件的法院出具的证明材料及本人有效证件可以查阅与诉讼有关的婚姻登记档案；</w:t>
      </w:r>
    </w:p>
    <w:p w:rsidR="00AE76E6" w:rsidRDefault="00AE76E6" w:rsidP="00AE76E6">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（五）其他单位、组织和个人要求查阅婚姻登记档案的，婚姻登记档案保管部门在确认其利用目的合理的情况下，经主管领导审核，可以利用；</w:t>
      </w:r>
    </w:p>
    <w:p w:rsidR="00AE76E6" w:rsidRDefault="00AE76E6" w:rsidP="00AE76E6">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（六）利用婚姻登记档案的单位、组织和个人，不得公开婚姻登记档案的内容，不得损害婚姻登记当事人的合法权益；</w:t>
      </w:r>
    </w:p>
    <w:p w:rsidR="00AE76E6" w:rsidRDefault="00AE76E6" w:rsidP="00AE76E6">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（七）婚姻登记档案不得外借，仅限于当场查阅；复印的婚姻登记档案需加盖婚姻登记档案保管部门的印章方为有效。</w:t>
      </w:r>
    </w:p>
    <w:p w:rsidR="00AE76E6" w:rsidRDefault="00AE76E6" w:rsidP="00AE76E6">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第十六条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婚姻登记档案的鉴定销毁应当符合下列要求：</w:t>
      </w:r>
    </w:p>
    <w:p w:rsidR="00AE76E6" w:rsidRDefault="00AE76E6" w:rsidP="00AE76E6">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（一）婚姻登记档案保管部门对保管期限到期的档案要进行价值鉴定，对无保存价值的予以销毁，但婚姻登记档案目录应当永久保存。</w:t>
      </w:r>
    </w:p>
    <w:p w:rsidR="00AE76E6" w:rsidRDefault="00AE76E6" w:rsidP="00AE76E6">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（二）对销毁的婚姻登记档案应当建立销毁清册，载明销毁档案的时间、种类和数量，并永久保存。</w:t>
      </w:r>
    </w:p>
    <w:p w:rsidR="00AE76E6" w:rsidRDefault="00AE76E6" w:rsidP="00AE76E6">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lastRenderedPageBreak/>
        <w:t>（三）婚姻登记档案保管部门应当派人监督婚姻登记档案的销毁过程，确保销毁档案没有</w:t>
      </w:r>
      <w:proofErr w:type="gramStart"/>
      <w:r>
        <w:rPr>
          <w:rFonts w:ascii="仿宋" w:eastAsia="仿宋" w:hAnsi="仿宋" w:hint="eastAsia"/>
          <w:color w:val="333333"/>
          <w:sz w:val="28"/>
          <w:szCs w:val="28"/>
          <w:bdr w:val="none" w:sz="0" w:space="0" w:color="auto" w:frame="1"/>
        </w:rPr>
        <w:t>漏销或者</w:t>
      </w:r>
      <w:proofErr w:type="gramEnd"/>
      <w:r>
        <w:rPr>
          <w:rFonts w:ascii="仿宋" w:eastAsia="仿宋" w:hAnsi="仿宋" w:hint="eastAsia"/>
          <w:color w:val="333333"/>
          <w:sz w:val="28"/>
          <w:szCs w:val="28"/>
          <w:bdr w:val="none" w:sz="0" w:space="0" w:color="auto" w:frame="1"/>
        </w:rPr>
        <w:t>流失，并在销毁清册上签字。</w:t>
      </w:r>
    </w:p>
    <w:p w:rsidR="00AE76E6" w:rsidRDefault="00AE76E6" w:rsidP="00AE76E6">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第十七条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本办法由民政部负责解释。</w:t>
      </w:r>
    </w:p>
    <w:p w:rsidR="00AE76E6" w:rsidRDefault="00AE76E6" w:rsidP="00AE76E6">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第十八条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本办法自公布之日起施行。</w:t>
      </w:r>
    </w:p>
    <w:p w:rsidR="003B2256" w:rsidRPr="00AE76E6" w:rsidRDefault="003B2256" w:rsidP="00AE76E6"/>
    <w:sectPr w:rsidR="003B2256" w:rsidRPr="00AE76E6" w:rsidSect="0014341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567E" w:rsidRDefault="00CD567E" w:rsidP="003B2256">
      <w:r>
        <w:separator/>
      </w:r>
    </w:p>
  </w:endnote>
  <w:endnote w:type="continuationSeparator" w:id="0">
    <w:p w:rsidR="00CD567E" w:rsidRDefault="00CD567E"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933EE5">
    <w:pPr>
      <w:tabs>
        <w:tab w:val="center" w:pos="4153"/>
        <w:tab w:val="right" w:pos="8306"/>
      </w:tabs>
      <w:rPr>
        <w:rFonts w:ascii="宋体" w:hAnsi="宋体" w:cs="宋体"/>
        <w:sz w:val="28"/>
        <w:szCs w:val="28"/>
      </w:rPr>
    </w:pPr>
    <w:r w:rsidRPr="00933EE5">
      <w:rPr>
        <w:sz w:val="28"/>
      </w:rPr>
      <w:pict>
        <v:shapetype id="_x0000_t202" coordsize="21600,21600" o:spt="202" path="m,l,21600r21600,l21600,xe">
          <v:stroke joinstyle="miter"/>
          <v:path gradientshapeok="t" o:connecttype="rect"/>
        </v:shapetype>
        <v:shape id="_x0000_s3073" type="#_x0000_t202" style="position:absolute;left:0;text-align:left;margin-left:1456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933EE5">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933EE5">
                  <w:rPr>
                    <w:rFonts w:ascii="宋体" w:hAnsi="宋体" w:cs="宋体" w:hint="eastAsia"/>
                    <w:sz w:val="28"/>
                    <w:szCs w:val="28"/>
                  </w:rPr>
                  <w:fldChar w:fldCharType="separate"/>
                </w:r>
                <w:r w:rsidR="00143413">
                  <w:rPr>
                    <w:rFonts w:ascii="宋体" w:hAnsi="宋体" w:cs="宋体"/>
                    <w:noProof/>
                    <w:sz w:val="28"/>
                    <w:szCs w:val="28"/>
                  </w:rPr>
                  <w:t>2</w:t>
                </w:r>
                <w:r w:rsidR="00933EE5">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933EE5">
    <w:pPr>
      <w:tabs>
        <w:tab w:val="center" w:pos="4153"/>
        <w:tab w:val="right" w:pos="8306"/>
      </w:tabs>
      <w:rPr>
        <w:rFonts w:ascii="宋体" w:hAnsi="宋体" w:cs="宋体"/>
        <w:sz w:val="28"/>
        <w:szCs w:val="28"/>
      </w:rPr>
    </w:pPr>
    <w:r w:rsidRPr="00933EE5">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933EE5">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933EE5">
                  <w:rPr>
                    <w:rFonts w:ascii="宋体" w:hAnsi="宋体" w:cs="宋体" w:hint="eastAsia"/>
                    <w:sz w:val="28"/>
                    <w:szCs w:val="28"/>
                  </w:rPr>
                  <w:fldChar w:fldCharType="separate"/>
                </w:r>
                <w:r w:rsidR="00AE76E6">
                  <w:rPr>
                    <w:rFonts w:ascii="宋体" w:hAnsi="宋体" w:cs="宋体"/>
                    <w:noProof/>
                    <w:sz w:val="28"/>
                    <w:szCs w:val="28"/>
                  </w:rPr>
                  <w:t>2</w:t>
                </w:r>
                <w:r w:rsidR="00933EE5">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567E" w:rsidRDefault="00CD567E" w:rsidP="003B2256">
      <w:r>
        <w:separator/>
      </w:r>
    </w:p>
  </w:footnote>
  <w:footnote w:type="continuationSeparator" w:id="0">
    <w:p w:rsidR="00CD567E" w:rsidRDefault="00CD567E"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7650"/>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015376"/>
    <w:rsid w:val="00143413"/>
    <w:rsid w:val="001971C3"/>
    <w:rsid w:val="00231F90"/>
    <w:rsid w:val="00290080"/>
    <w:rsid w:val="00323D76"/>
    <w:rsid w:val="0032783B"/>
    <w:rsid w:val="003B2256"/>
    <w:rsid w:val="003B7140"/>
    <w:rsid w:val="004064E8"/>
    <w:rsid w:val="00511EBC"/>
    <w:rsid w:val="00554EB8"/>
    <w:rsid w:val="0064282F"/>
    <w:rsid w:val="00690873"/>
    <w:rsid w:val="007630C3"/>
    <w:rsid w:val="00793835"/>
    <w:rsid w:val="007B0DAB"/>
    <w:rsid w:val="007B3675"/>
    <w:rsid w:val="00803A63"/>
    <w:rsid w:val="00872005"/>
    <w:rsid w:val="00933EE5"/>
    <w:rsid w:val="00976FB2"/>
    <w:rsid w:val="00984D89"/>
    <w:rsid w:val="009969A5"/>
    <w:rsid w:val="009E1211"/>
    <w:rsid w:val="00A4249B"/>
    <w:rsid w:val="00AE76E6"/>
    <w:rsid w:val="00AF6B7C"/>
    <w:rsid w:val="00B10D8A"/>
    <w:rsid w:val="00C678D2"/>
    <w:rsid w:val="00CD567E"/>
    <w:rsid w:val="00CE7F49"/>
    <w:rsid w:val="00CF39F7"/>
    <w:rsid w:val="00D475BA"/>
    <w:rsid w:val="00D56E0F"/>
    <w:rsid w:val="00D619CC"/>
    <w:rsid w:val="00D771C4"/>
    <w:rsid w:val="00DC0C9F"/>
    <w:rsid w:val="00DD58FE"/>
    <w:rsid w:val="00EB35A9"/>
    <w:rsid w:val="00EE5579"/>
    <w:rsid w:val="00F20EB7"/>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uiPriority="22"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 w:type="paragraph" w:styleId="afa">
    <w:name w:val="Normal (Web)"/>
    <w:basedOn w:val="a"/>
    <w:uiPriority w:val="99"/>
    <w:unhideWhenUsed/>
    <w:rsid w:val="00AF6B7C"/>
    <w:pPr>
      <w:widowControl/>
      <w:spacing w:before="100" w:beforeAutospacing="1" w:after="100" w:afterAutospacing="1"/>
      <w:jc w:val="left"/>
    </w:pPr>
    <w:rPr>
      <w:rFonts w:ascii="宋体" w:hAnsi="宋体" w:cs="宋体"/>
      <w:kern w:val="0"/>
      <w:sz w:val="24"/>
    </w:rPr>
  </w:style>
  <w:style w:type="character" w:styleId="afb">
    <w:name w:val="Strong"/>
    <w:basedOn w:val="a0"/>
    <w:uiPriority w:val="22"/>
    <w:qFormat/>
    <w:rsid w:val="003B7140"/>
    <w:rPr>
      <w:b/>
      <w:bCs/>
    </w:rPr>
  </w:style>
</w:styles>
</file>

<file path=word/webSettings.xml><?xml version="1.0" encoding="utf-8"?>
<w:webSettings xmlns:r="http://schemas.openxmlformats.org/officeDocument/2006/relationships" xmlns:w="http://schemas.openxmlformats.org/wordprocessingml/2006/main">
  <w:divs>
    <w:div w:id="25757718">
      <w:bodyDiv w:val="1"/>
      <w:marLeft w:val="0"/>
      <w:marRight w:val="0"/>
      <w:marTop w:val="0"/>
      <w:marBottom w:val="0"/>
      <w:divBdr>
        <w:top w:val="none" w:sz="0" w:space="0" w:color="auto"/>
        <w:left w:val="none" w:sz="0" w:space="0" w:color="auto"/>
        <w:bottom w:val="none" w:sz="0" w:space="0" w:color="auto"/>
        <w:right w:val="none" w:sz="0" w:space="0" w:color="auto"/>
      </w:divBdr>
    </w:div>
    <w:div w:id="88822039">
      <w:bodyDiv w:val="1"/>
      <w:marLeft w:val="0"/>
      <w:marRight w:val="0"/>
      <w:marTop w:val="0"/>
      <w:marBottom w:val="0"/>
      <w:divBdr>
        <w:top w:val="none" w:sz="0" w:space="0" w:color="auto"/>
        <w:left w:val="none" w:sz="0" w:space="0" w:color="auto"/>
        <w:bottom w:val="none" w:sz="0" w:space="0" w:color="auto"/>
        <w:right w:val="none" w:sz="0" w:space="0" w:color="auto"/>
      </w:divBdr>
    </w:div>
    <w:div w:id="223755514">
      <w:bodyDiv w:val="1"/>
      <w:marLeft w:val="0"/>
      <w:marRight w:val="0"/>
      <w:marTop w:val="0"/>
      <w:marBottom w:val="0"/>
      <w:divBdr>
        <w:top w:val="none" w:sz="0" w:space="0" w:color="auto"/>
        <w:left w:val="none" w:sz="0" w:space="0" w:color="auto"/>
        <w:bottom w:val="none" w:sz="0" w:space="0" w:color="auto"/>
        <w:right w:val="none" w:sz="0" w:space="0" w:color="auto"/>
      </w:divBdr>
    </w:div>
    <w:div w:id="851919202">
      <w:bodyDiv w:val="1"/>
      <w:marLeft w:val="0"/>
      <w:marRight w:val="0"/>
      <w:marTop w:val="0"/>
      <w:marBottom w:val="0"/>
      <w:divBdr>
        <w:top w:val="none" w:sz="0" w:space="0" w:color="auto"/>
        <w:left w:val="none" w:sz="0" w:space="0" w:color="auto"/>
        <w:bottom w:val="none" w:sz="0" w:space="0" w:color="auto"/>
        <w:right w:val="none" w:sz="0" w:space="0" w:color="auto"/>
      </w:divBdr>
    </w:div>
    <w:div w:id="13986280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36</TotalTime>
  <Pages>6</Pages>
  <Words>452</Words>
  <Characters>2577</Characters>
  <Application>Microsoft Office Word</Application>
  <DocSecurity>0</DocSecurity>
  <Lines>21</Lines>
  <Paragraphs>6</Paragraphs>
  <ScaleCrop>false</ScaleCrop>
  <Company>Newdaxie</Company>
  <LinksUpToDate>false</LinksUpToDate>
  <CharactersWithSpaces>3023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21</cp:revision>
  <dcterms:created xsi:type="dcterms:W3CDTF">2017-11-02T15:25:00Z</dcterms:created>
  <dcterms:modified xsi:type="dcterms:W3CDTF">2024-05-22T10:15:00Z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